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top w:w="5400" w:type="dxa"/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 to enter message on front for two cards per sheet"/>
      </w:tblPr>
      <w:tblGrid>
        <w:gridCol w:w="7200"/>
        <w:gridCol w:w="7200"/>
      </w:tblGrid>
      <w:tr w:rsidR="00080FF7" w14:paraId="1AE08E80" w14:textId="77777777" w:rsidTr="008B2008">
        <w:trPr>
          <w:trHeight w:hRule="exact" w:val="10800"/>
          <w:jc w:val="center"/>
        </w:trPr>
        <w:sdt>
          <w:sdtPr>
            <w:alias w:val="Merry christmas:"/>
            <w:tag w:val="Merry christmas:"/>
            <w:id w:val="323325592"/>
            <w:placeholder>
              <w:docPart w:val="28C2DA862363400AAA3E8368109EC395"/>
            </w:placeholder>
            <w:temporary/>
            <w:showingPlcHdr/>
            <w15:appearance w15:val="hidden"/>
          </w:sdtPr>
          <w:sdtEndPr/>
          <w:sdtContent>
            <w:tc>
              <w:tcPr>
                <w:tcW w:w="6480" w:type="dxa"/>
                <w:tcMar>
                  <w:right w:w="720" w:type="dxa"/>
                </w:tcMar>
              </w:tcPr>
              <w:p w14:paraId="0642176C" w14:textId="77777777" w:rsidR="00080FF7" w:rsidRDefault="00080FF7" w:rsidP="00080FF7">
                <w:pPr>
                  <w:pStyle w:val="Subtitle"/>
                </w:pPr>
                <w:r w:rsidRPr="000251B5">
                  <w:t xml:space="preserve">MERRY </w:t>
                </w:r>
                <w:r w:rsidRPr="00080FF7">
                  <w:t>CHRISTMAS</w:t>
                </w:r>
              </w:p>
            </w:tc>
          </w:sdtContent>
        </w:sdt>
        <w:tc>
          <w:tcPr>
            <w:tcW w:w="6480" w:type="dxa"/>
            <w:tcMar>
              <w:left w:w="3456" w:type="dxa"/>
            </w:tcMar>
          </w:tcPr>
          <w:p w14:paraId="308935C5" w14:textId="64074AF8" w:rsidR="00080FF7" w:rsidRPr="00E02AEF" w:rsidRDefault="00832CB2" w:rsidP="00E02AEF">
            <w:pPr>
              <w:pStyle w:val="Title"/>
            </w:pPr>
            <w:r>
              <w:t>To: VFW Post 1177</w:t>
            </w:r>
          </w:p>
        </w:tc>
      </w:tr>
    </w:tbl>
    <w:p w14:paraId="33C7865D" w14:textId="77777777" w:rsidR="00450F5E" w:rsidRDefault="00450F5E"/>
    <w:tbl>
      <w:tblPr>
        <w:tblW w:w="14400" w:type="dxa"/>
        <w:jc w:val="center"/>
        <w:tblLayout w:type="fixed"/>
        <w:tblCellMar>
          <w:top w:w="5400" w:type="dxa"/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 to enter message inside two cards per sheet"/>
      </w:tblPr>
      <w:tblGrid>
        <w:gridCol w:w="7200"/>
        <w:gridCol w:w="7200"/>
      </w:tblGrid>
      <w:tr w:rsidR="008B2008" w14:paraId="1BBFCD7D" w14:textId="77777777" w:rsidTr="008B2008">
        <w:trPr>
          <w:trHeight w:hRule="exact" w:val="10800"/>
          <w:jc w:val="center"/>
        </w:trPr>
        <w:tc>
          <w:tcPr>
            <w:tcW w:w="7200" w:type="dxa"/>
            <w:tcMar>
              <w:right w:w="720" w:type="dxa"/>
            </w:tcMar>
            <w:vAlign w:val="center"/>
          </w:tcPr>
          <w:p w14:paraId="087A6AAA" w14:textId="77777777" w:rsidR="008B2008" w:rsidRDefault="008B2008">
            <w:pPr>
              <w:rPr>
                <w:color w:val="927961" w:themeColor="accent6"/>
              </w:rPr>
            </w:pPr>
          </w:p>
          <w:p w14:paraId="5B5ABD2B" w14:textId="77777777" w:rsidR="008B2008" w:rsidRDefault="008B2008">
            <w:pPr>
              <w:rPr>
                <w:color w:val="927961" w:themeColor="accent6"/>
              </w:rPr>
            </w:pPr>
          </w:p>
          <w:p w14:paraId="0ECBFE16" w14:textId="77777777" w:rsidR="008B2008" w:rsidRDefault="00603B51" w:rsidP="008F6663">
            <w:r>
              <w:t xml:space="preserve">To all comrades and your families, we had a year changed with circumstances beyond our control.  We have love comrades and have welcomed new ones to our VFW Post 1177 family.  I wish you all the absolute best for this Christmas and for many more to come.  I also wish you all a most prosperous new year filled with blessings, </w:t>
            </w:r>
            <w:r w:rsidR="005830C6">
              <w:t>peace,</w:t>
            </w:r>
            <w:r>
              <w:t xml:space="preserve"> and love.  </w:t>
            </w:r>
          </w:p>
          <w:p w14:paraId="43180A6A" w14:textId="57D3784A" w:rsidR="00832CB2" w:rsidRPr="000251B5" w:rsidRDefault="00832CB2" w:rsidP="008F6663">
            <w:hyperlink r:id="rId11" w:history="1">
              <w:r w:rsidRPr="00832CB2">
                <w:rPr>
                  <w:rStyle w:val="Hyperlink"/>
                </w:rPr>
                <w:t>https://photos.app.goo.gl/TRj5xdhbXvjikzJUA</w:t>
              </w:r>
            </w:hyperlink>
          </w:p>
        </w:tc>
        <w:tc>
          <w:tcPr>
            <w:tcW w:w="7200" w:type="dxa"/>
            <w:tcMar>
              <w:left w:w="720" w:type="dxa"/>
            </w:tcMar>
            <w:vAlign w:val="center"/>
          </w:tcPr>
          <w:p w14:paraId="0C545EA6" w14:textId="6101C1BD" w:rsidR="008B2008" w:rsidRPr="000251B5" w:rsidRDefault="000A27C8" w:rsidP="008F6663">
            <w:r>
              <w:rPr>
                <w:noProof/>
              </w:rPr>
              <w:drawing>
                <wp:inline distT="0" distB="0" distL="0" distR="0" wp14:anchorId="57C389FF" wp14:editId="0391D7CD">
                  <wp:extent cx="4114800" cy="1718310"/>
                  <wp:effectExtent l="0" t="0" r="0" b="0"/>
                  <wp:docPr id="1" name="Picture 1" descr="A picture containing grass, tree, outdoor, ho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grass, tree, outdoor, house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171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3AFD51" w14:textId="77777777" w:rsidR="00450F5E" w:rsidRDefault="00450F5E"/>
    <w:sectPr w:rsidR="00450F5E" w:rsidSect="00F978A7">
      <w:footerReference w:type="default" r:id="rId13"/>
      <w:headerReference w:type="first" r:id="rId14"/>
      <w:pgSz w:w="15840" w:h="12240" w:orient="landscape"/>
      <w:pgMar w:top="720" w:right="720" w:bottom="36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FE7F4A" w14:textId="77777777" w:rsidR="00603B51" w:rsidRDefault="00603B51" w:rsidP="008431BE">
      <w:r>
        <w:separator/>
      </w:r>
    </w:p>
  </w:endnote>
  <w:endnote w:type="continuationSeparator" w:id="0">
    <w:p w14:paraId="02F84768" w14:textId="77777777" w:rsidR="00603B51" w:rsidRDefault="00603B51" w:rsidP="00843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486A4" w14:textId="77777777" w:rsidR="00F978A7" w:rsidRDefault="00080568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6886AF" wp14:editId="2B03A3AB">
          <wp:simplePos x="0" y="0"/>
          <wp:positionH relativeFrom="column">
            <wp:posOffset>0</wp:posOffset>
          </wp:positionH>
          <wp:positionV relativeFrom="paragraph">
            <wp:posOffset>-3665220</wp:posOffset>
          </wp:positionV>
          <wp:extent cx="4550410" cy="1579245"/>
          <wp:effectExtent l="0" t="0" r="2540" b="1905"/>
          <wp:wrapNone/>
          <wp:docPr id="11" name="Pictur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Decorated sphere balls tied in middle of multicolour garlan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0410" cy="1579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45AAA486" wp14:editId="3E767482">
          <wp:simplePos x="0" y="0"/>
          <wp:positionH relativeFrom="column">
            <wp:posOffset>4572000</wp:posOffset>
          </wp:positionH>
          <wp:positionV relativeFrom="paragraph">
            <wp:posOffset>-3665220</wp:posOffset>
          </wp:positionV>
          <wp:extent cx="4566285" cy="851535"/>
          <wp:effectExtent l="0" t="0" r="5715" b="5715"/>
          <wp:wrapNone/>
          <wp:docPr id="12" name="Pictur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Multicolor holiday lights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6285" cy="851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14DC25" w14:textId="77777777" w:rsidR="00603B51" w:rsidRDefault="00603B51" w:rsidP="008431BE">
      <w:r>
        <w:separator/>
      </w:r>
    </w:p>
  </w:footnote>
  <w:footnote w:type="continuationSeparator" w:id="0">
    <w:p w14:paraId="17D7B51A" w14:textId="77777777" w:rsidR="00603B51" w:rsidRDefault="00603B51" w:rsidP="00843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E35AFC" w14:textId="77777777" w:rsidR="00F978A7" w:rsidRDefault="00F978A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6160722C" wp14:editId="4C08DEBF">
              <wp:simplePos x="0" y="0"/>
              <wp:positionH relativeFrom="page">
                <wp:posOffset>219710</wp:posOffset>
              </wp:positionH>
              <wp:positionV relativeFrom="page">
                <wp:posOffset>428625</wp:posOffset>
              </wp:positionV>
              <wp:extent cx="9454896" cy="7278624"/>
              <wp:effectExtent l="0" t="0" r="0" b="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54896" cy="7278624"/>
                        <a:chOff x="0" y="0"/>
                        <a:chExt cx="9455150" cy="7273925"/>
                      </a:xfrm>
                    </wpg:grpSpPr>
                    <pic:pic xmlns:pic="http://schemas.openxmlformats.org/drawingml/2006/picture">
                      <pic:nvPicPr>
                        <pic:cNvPr id="3" name="Picture 3" descr="Silhouette of Santa's sleigh in front of the moon with reindeer flying over houses on a snowy nigh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96815" cy="72739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4" descr="Brightly lit Christmas tree at night with snowflakes falli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24400" y="0"/>
                          <a:ext cx="4730750" cy="7261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00599E" id="Group 2" o:spid="_x0000_s1026" alt="&quot;&quot;" style="position:absolute;margin-left:17.3pt;margin-top:33.75pt;width:744.5pt;height:573.1pt;z-index:-251660288;mso-position-horizontal-relative:page;mso-position-vertical-relative:page;mso-width-relative:margin;mso-height-relative:margin" coordsize="94551,72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Silhouette of Santa's sleigh in front of the moon with reindeer flying over houses on a snowy night" style="position:absolute;width:49968;height:72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">
                <v:imagedata r:id="rId3" o:title="Silhouette of Santa's sleigh in front of the moon with reindeer flying over houses on a snowy night"/>
              </v:shape>
              <v:shape id="Picture 4" o:spid="_x0000_s1028" type="#_x0000_t75" alt="Brightly lit Christmas tree at night with snowflakes falling" style="position:absolute;left:47244;width:47307;height:7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">
                <v:imagedata r:id="rId4" o:title="Brightly lit Christmas tree at night with snowflakes falling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3245E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88C06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36BD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44AE7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3A009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4C88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B847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2A25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8A62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46E0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B51"/>
    <w:rsid w:val="000251B5"/>
    <w:rsid w:val="00080568"/>
    <w:rsid w:val="00080FF7"/>
    <w:rsid w:val="000A27C8"/>
    <w:rsid w:val="000C2F0A"/>
    <w:rsid w:val="000E5741"/>
    <w:rsid w:val="00115EB7"/>
    <w:rsid w:val="00137F24"/>
    <w:rsid w:val="00165FC1"/>
    <w:rsid w:val="00194B6A"/>
    <w:rsid w:val="00245A5E"/>
    <w:rsid w:val="002F128B"/>
    <w:rsid w:val="003506AA"/>
    <w:rsid w:val="00450F5E"/>
    <w:rsid w:val="004D5509"/>
    <w:rsid w:val="005256B3"/>
    <w:rsid w:val="005830C6"/>
    <w:rsid w:val="005B0E39"/>
    <w:rsid w:val="005B4C38"/>
    <w:rsid w:val="00603B51"/>
    <w:rsid w:val="00704035"/>
    <w:rsid w:val="007649DF"/>
    <w:rsid w:val="007C60EA"/>
    <w:rsid w:val="00832CB2"/>
    <w:rsid w:val="008431BE"/>
    <w:rsid w:val="008B2008"/>
    <w:rsid w:val="008F6663"/>
    <w:rsid w:val="00982DD5"/>
    <w:rsid w:val="009D7667"/>
    <w:rsid w:val="009E2AAA"/>
    <w:rsid w:val="00AB7906"/>
    <w:rsid w:val="00BC17CE"/>
    <w:rsid w:val="00BC54D7"/>
    <w:rsid w:val="00BD2C16"/>
    <w:rsid w:val="00D45108"/>
    <w:rsid w:val="00DC51FE"/>
    <w:rsid w:val="00E02AEF"/>
    <w:rsid w:val="00E179D4"/>
    <w:rsid w:val="00E255A9"/>
    <w:rsid w:val="00F978A7"/>
    <w:rsid w:val="00FE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3B0E4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D332F" w:themeColor="text2"/>
        <w:sz w:val="26"/>
        <w:szCs w:val="26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663"/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66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B93222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666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93222" w:themeColor="accent1" w:themeShade="BF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666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9322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3"/>
    <w:unhideWhenUsed/>
    <w:qFormat/>
    <w:rsid w:val="00E02AEF"/>
    <w:pPr>
      <w:spacing w:before="2000"/>
    </w:pPr>
    <w:rPr>
      <w:color w:val="FFFFFF" w:themeColor="background1"/>
      <w:spacing w:val="10"/>
      <w:kern w:val="28"/>
      <w:sz w:val="72"/>
      <w:szCs w:val="60"/>
    </w:rPr>
  </w:style>
  <w:style w:type="character" w:customStyle="1" w:styleId="TitleChar">
    <w:name w:val="Title Char"/>
    <w:basedOn w:val="DefaultParagraphFont"/>
    <w:link w:val="Title"/>
    <w:uiPriority w:val="3"/>
    <w:rsid w:val="00E02AEF"/>
    <w:rPr>
      <w:color w:val="FFFFFF" w:themeColor="background1"/>
      <w:spacing w:val="10"/>
      <w:kern w:val="28"/>
      <w:sz w:val="72"/>
      <w:szCs w:val="60"/>
    </w:rPr>
  </w:style>
  <w:style w:type="paragraph" w:styleId="Subtitle">
    <w:name w:val="Subtitle"/>
    <w:basedOn w:val="Normal"/>
    <w:next w:val="Normal"/>
    <w:link w:val="SubtitleChar"/>
    <w:uiPriority w:val="4"/>
    <w:unhideWhenUsed/>
    <w:qFormat/>
    <w:rsid w:val="00080FF7"/>
    <w:pPr>
      <w:numPr>
        <w:ilvl w:val="1"/>
      </w:numPr>
      <w:spacing w:before="4800" w:line="720" w:lineRule="auto"/>
    </w:pPr>
    <w:rPr>
      <w:caps/>
      <w:color w:val="B93222" w:themeColor="accent1" w:themeShade="BF"/>
      <w:sz w:val="44"/>
      <w:szCs w:val="40"/>
    </w:rPr>
  </w:style>
  <w:style w:type="character" w:customStyle="1" w:styleId="SubtitleChar">
    <w:name w:val="Subtitle Char"/>
    <w:basedOn w:val="DefaultParagraphFont"/>
    <w:link w:val="Subtitle"/>
    <w:uiPriority w:val="4"/>
    <w:rsid w:val="00080FF7"/>
    <w:rPr>
      <w:caps/>
      <w:color w:val="B93222" w:themeColor="accent1" w:themeShade="BF"/>
      <w:sz w:val="44"/>
      <w:szCs w:val="40"/>
    </w:rPr>
  </w:style>
  <w:style w:type="paragraph" w:styleId="Header">
    <w:name w:val="header"/>
    <w:basedOn w:val="Normal"/>
    <w:link w:val="HeaderChar"/>
    <w:uiPriority w:val="99"/>
    <w:unhideWhenUsed/>
    <w:rsid w:val="007040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4035"/>
  </w:style>
  <w:style w:type="paragraph" w:styleId="Footer">
    <w:name w:val="footer"/>
    <w:basedOn w:val="Normal"/>
    <w:link w:val="FooterChar"/>
    <w:uiPriority w:val="99"/>
    <w:unhideWhenUsed/>
    <w:rsid w:val="007040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4035"/>
  </w:style>
  <w:style w:type="character" w:customStyle="1" w:styleId="Heading1Char">
    <w:name w:val="Heading 1 Char"/>
    <w:basedOn w:val="DefaultParagraphFont"/>
    <w:link w:val="Heading1"/>
    <w:uiPriority w:val="9"/>
    <w:rsid w:val="008F6663"/>
    <w:rPr>
      <w:rFonts w:asciiTheme="majorHAnsi" w:eastAsiaTheme="majorEastAsia" w:hAnsiTheme="majorHAnsi" w:cstheme="majorBidi"/>
      <w:color w:val="B93222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6663"/>
    <w:rPr>
      <w:rFonts w:asciiTheme="majorHAnsi" w:eastAsiaTheme="majorEastAsia" w:hAnsiTheme="majorHAnsi" w:cstheme="majorBidi"/>
      <w:color w:val="B9322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6663"/>
    <w:rPr>
      <w:rFonts w:asciiTheme="majorHAnsi" w:eastAsiaTheme="majorEastAsia" w:hAnsiTheme="majorHAnsi" w:cstheme="majorBidi"/>
      <w:color w:val="B93222" w:themeColor="accent1" w:themeShade="BF"/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F6663"/>
    <w:rPr>
      <w:i/>
      <w:iCs/>
      <w:color w:val="B9322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F6663"/>
    <w:pPr>
      <w:pBdr>
        <w:top w:val="single" w:sz="4" w:space="10" w:color="B93222" w:themeColor="accent1" w:themeShade="BF"/>
        <w:bottom w:val="single" w:sz="4" w:space="10" w:color="B93222" w:themeColor="accent1" w:themeShade="BF"/>
      </w:pBdr>
      <w:spacing w:before="360" w:after="360"/>
      <w:ind w:left="864" w:right="864"/>
    </w:pPr>
    <w:rPr>
      <w:i/>
      <w:iCs/>
      <w:color w:val="B9322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F6663"/>
    <w:rPr>
      <w:i/>
      <w:iCs/>
      <w:color w:val="B93222" w:themeColor="accent1" w:themeShade="BF"/>
      <w:sz w:val="28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F6663"/>
    <w:rPr>
      <w:b/>
      <w:bCs/>
      <w:caps w:val="0"/>
      <w:smallCaps/>
      <w:color w:val="B93222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8F6663"/>
    <w:pPr>
      <w:pBdr>
        <w:top w:val="single" w:sz="2" w:space="10" w:color="B93222" w:themeColor="accent1" w:themeShade="BF"/>
        <w:left w:val="single" w:sz="2" w:space="10" w:color="B93222" w:themeColor="accent1" w:themeShade="BF"/>
        <w:bottom w:val="single" w:sz="2" w:space="10" w:color="B93222" w:themeColor="accent1" w:themeShade="BF"/>
        <w:right w:val="single" w:sz="2" w:space="10" w:color="B93222" w:themeColor="accent1" w:themeShade="BF"/>
      </w:pBdr>
      <w:ind w:left="1152" w:right="1152"/>
    </w:pPr>
    <w:rPr>
      <w:i/>
      <w:iCs/>
      <w:color w:val="B93222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5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50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D2C1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2C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hotos.app.goo.gl/TRj5xdhbXvjikzJUA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y\AppData\Roaming\Microsoft\Templates\Holiday%20note%20cards%20(Christmas%20Spirit%20design,%202%20per%20pag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8C2DA862363400AAA3E8368109EC3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37885-9C37-41B0-B38B-76301552271A}"/>
      </w:docPartPr>
      <w:docPartBody>
        <w:p w:rsidR="00000000" w:rsidRDefault="004C01FF">
          <w:pPr>
            <w:pStyle w:val="28C2DA862363400AAA3E8368109EC395"/>
          </w:pPr>
          <w:r w:rsidRPr="000251B5">
            <w:t xml:space="preserve">MERRY </w:t>
          </w:r>
          <w:r w:rsidRPr="00080FF7">
            <w:t>CHRISTMAS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8C2DA862363400AAA3E8368109EC395">
    <w:name w:val="28C2DA862363400AAA3E8368109EC395"/>
  </w:style>
  <w:style w:type="paragraph" w:customStyle="1" w:styleId="D05506C51EA84EFD82E37D4F2BB53844">
    <w:name w:val="D05506C51EA84EFD82E37D4F2BB53844"/>
  </w:style>
  <w:style w:type="paragraph" w:customStyle="1" w:styleId="80B7FA9F05A74C31B0CD7A58B006EB6E">
    <w:name w:val="80B7FA9F05A74C31B0CD7A58B006EB6E"/>
  </w:style>
  <w:style w:type="paragraph" w:customStyle="1" w:styleId="618BD99068A2452885D0C700B48F4F9F">
    <w:name w:val="618BD99068A2452885D0C700B48F4F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hristmas">
  <a:themeElements>
    <a:clrScheme name="Christmas Set">
      <a:dk1>
        <a:sysClr val="windowText" lastClr="000000"/>
      </a:dk1>
      <a:lt1>
        <a:sysClr val="window" lastClr="FFFFFF"/>
      </a:lt1>
      <a:dk2>
        <a:srgbClr val="6D332F"/>
      </a:dk2>
      <a:lt2>
        <a:srgbClr val="EEECE1"/>
      </a:lt2>
      <a:accent1>
        <a:srgbClr val="DD5949"/>
      </a:accent1>
      <a:accent2>
        <a:srgbClr val="4AA1AE"/>
      </a:accent2>
      <a:accent3>
        <a:srgbClr val="79A342"/>
      </a:accent3>
      <a:accent4>
        <a:srgbClr val="E28F41"/>
      </a:accent4>
      <a:accent5>
        <a:srgbClr val="F1BF50"/>
      </a:accent5>
      <a:accent6>
        <a:srgbClr val="927961"/>
      </a:accent6>
      <a:hlink>
        <a:srgbClr val="0000FF"/>
      </a:hlink>
      <a:folHlink>
        <a:srgbClr val="800080"/>
      </a:folHlink>
    </a:clrScheme>
    <a:fontScheme name="Christmas set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5027E93-62F1-4EBB-A93C-B526EA8152E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C242863-4AAC-480E-A21E-FDEF62927F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F35047-F879-446E-8FC9-29F42FF2F0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Holiday note cards (Christmas Spirit design, 2 per page)</Template>
  <TotalTime>0</TotalTime>
  <Pages>2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2020-12-24T19:59:00Z</dcterms:created>
  <dcterms:modified xsi:type="dcterms:W3CDTF">2020-12-24T19:59:00Z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